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9D9D1" w14:textId="56B7DED8" w:rsidR="003F7006" w:rsidRPr="00E57D86" w:rsidRDefault="0099457F" w:rsidP="00BA05A5">
      <w:pPr>
        <w:spacing w:after="0" w:line="240" w:lineRule="auto"/>
        <w:rPr>
          <w:rFonts w:ascii="Montserrat Black" w:hAnsi="Montserrat Black"/>
          <w:b/>
          <w:sz w:val="36"/>
          <w:szCs w:val="36"/>
          <w:u w:val="single"/>
        </w:rPr>
      </w:pPr>
      <w:bookmarkStart w:id="0" w:name="_GoBack"/>
      <w:bookmarkEnd w:id="0"/>
      <w:r w:rsidRPr="00E57D86">
        <w:rPr>
          <w:rFonts w:ascii="Montserrat Black" w:hAnsi="Montserrat Black"/>
          <w:b/>
          <w:sz w:val="36"/>
          <w:szCs w:val="36"/>
          <w:u w:val="single"/>
        </w:rPr>
        <w:t>SUMMER POSITIONS</w:t>
      </w:r>
      <w:r w:rsidR="003F7006" w:rsidRPr="00E57D86">
        <w:rPr>
          <w:rFonts w:ascii="Montserrat Black" w:hAnsi="Montserrat Black"/>
          <w:b/>
          <w:sz w:val="36"/>
          <w:szCs w:val="36"/>
          <w:u w:val="single"/>
        </w:rPr>
        <w:t xml:space="preserve"> IN</w:t>
      </w:r>
      <w:r w:rsidR="00355BAB">
        <w:rPr>
          <w:rFonts w:ascii="Montserrat Black" w:hAnsi="Montserrat Black"/>
          <w:b/>
          <w:sz w:val="36"/>
          <w:szCs w:val="36"/>
          <w:u w:val="single"/>
        </w:rPr>
        <w:t xml:space="preserve"> </w:t>
      </w:r>
      <w:r w:rsidR="00371C8A">
        <w:rPr>
          <w:rFonts w:ascii="Montserrat Black" w:hAnsi="Montserrat Black"/>
          <w:b/>
          <w:sz w:val="36"/>
          <w:szCs w:val="36"/>
          <w:u w:val="single"/>
        </w:rPr>
        <w:t>NUNATSIAVUT</w:t>
      </w:r>
      <w:r w:rsidR="00355BAB">
        <w:rPr>
          <w:rFonts w:ascii="Montserrat Black" w:hAnsi="Montserrat Black"/>
          <w:b/>
          <w:sz w:val="36"/>
          <w:szCs w:val="36"/>
          <w:u w:val="single"/>
        </w:rPr>
        <w:t>!</w:t>
      </w:r>
    </w:p>
    <w:p w14:paraId="6B69D9D7" w14:textId="6BFC65F0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0809ED89" w14:textId="037F010D" w:rsidR="004A1046" w:rsidRDefault="004A1046" w:rsidP="004A1046">
      <w:pPr>
        <w:spacing w:after="0" w:line="240" w:lineRule="auto"/>
        <w:rPr>
          <w:rFonts w:ascii="Montserrat" w:hAnsi="Montserrat"/>
          <w:b/>
          <w:i/>
          <w:color w:val="948A54" w:themeColor="background2" w:themeShade="80"/>
          <w:sz w:val="36"/>
          <w:szCs w:val="36"/>
        </w:rPr>
      </w:pPr>
      <w:r>
        <w:rPr>
          <w:rFonts w:ascii="Montserrat" w:hAnsi="Montserrat"/>
          <w:b/>
          <w:i/>
          <w:color w:val="948A54" w:themeColor="background2" w:themeShade="80"/>
          <w:sz w:val="36"/>
          <w:szCs w:val="36"/>
        </w:rPr>
        <w:t>ARTS PROGRAM</w:t>
      </w:r>
    </w:p>
    <w:p w14:paraId="7FEA5943" w14:textId="4963E65B" w:rsidR="004A1046" w:rsidRDefault="004A1046" w:rsidP="004A1046">
      <w:pPr>
        <w:spacing w:after="0" w:line="240" w:lineRule="auto"/>
        <w:rPr>
          <w:rFonts w:ascii="Montserrat" w:hAnsi="Montserrat"/>
          <w:i/>
          <w:sz w:val="24"/>
          <w:szCs w:val="24"/>
        </w:rPr>
      </w:pPr>
      <w:r>
        <w:rPr>
          <w:rFonts w:ascii="Montserrat" w:hAnsi="Montserrat"/>
          <w:b/>
          <w:i/>
          <w:color w:val="948A54" w:themeColor="background2" w:themeShade="80"/>
          <w:sz w:val="36"/>
          <w:szCs w:val="36"/>
        </w:rPr>
        <w:t xml:space="preserve">SUMMER STUDENT </w:t>
      </w:r>
      <w:r w:rsidRPr="00870285">
        <w:rPr>
          <w:rFonts w:ascii="Montserrat" w:hAnsi="Montserrat"/>
          <w:i/>
          <w:sz w:val="24"/>
          <w:szCs w:val="24"/>
        </w:rPr>
        <w:t>(</w:t>
      </w:r>
      <w:r w:rsidR="00B423FF">
        <w:rPr>
          <w:rFonts w:ascii="Montserrat" w:hAnsi="Montserrat"/>
          <w:i/>
          <w:sz w:val="24"/>
          <w:szCs w:val="24"/>
        </w:rPr>
        <w:t>Nain, Hopedale, Postville, Makkovik or Rigolet</w:t>
      </w:r>
      <w:r w:rsidRPr="00870285">
        <w:rPr>
          <w:rFonts w:ascii="Montserrat" w:hAnsi="Montserrat"/>
          <w:i/>
          <w:sz w:val="24"/>
          <w:szCs w:val="24"/>
        </w:rPr>
        <w:t>)</w:t>
      </w:r>
    </w:p>
    <w:p w14:paraId="70DB1C39" w14:textId="77777777" w:rsidR="00355BAB" w:rsidRPr="00870285" w:rsidRDefault="00355BAB" w:rsidP="004A1046">
      <w:pPr>
        <w:spacing w:after="0" w:line="240" w:lineRule="auto"/>
        <w:rPr>
          <w:rFonts w:ascii="Montserrat Black" w:hAnsi="Montserrat Black"/>
          <w:i/>
          <w:sz w:val="24"/>
          <w:szCs w:val="24"/>
        </w:rPr>
      </w:pPr>
    </w:p>
    <w:p w14:paraId="5C6F5DE4" w14:textId="6BC4514C" w:rsidR="004A1046" w:rsidRPr="007768B4" w:rsidRDefault="004A1046" w:rsidP="004A1046">
      <w:pPr>
        <w:spacing w:after="0" w:line="240" w:lineRule="auto"/>
        <w:rPr>
          <w:rFonts w:ascii="Montserrat Black" w:hAnsi="Montserrat Black"/>
          <w:sz w:val="24"/>
          <w:szCs w:val="24"/>
        </w:rPr>
      </w:pPr>
      <w:r>
        <w:rPr>
          <w:rFonts w:ascii="Montserrat Black" w:hAnsi="Montserrat Black"/>
          <w:sz w:val="24"/>
          <w:szCs w:val="24"/>
        </w:rPr>
        <w:t xml:space="preserve">The </w:t>
      </w:r>
      <w:r>
        <w:rPr>
          <w:rFonts w:ascii="Montserrat Black" w:hAnsi="Montserrat Black"/>
          <w:b/>
          <w:i/>
          <w:sz w:val="24"/>
          <w:szCs w:val="24"/>
        </w:rPr>
        <w:t>Arts Program</w:t>
      </w:r>
      <w:r w:rsidRPr="0007369A">
        <w:rPr>
          <w:rFonts w:ascii="Montserrat Black" w:hAnsi="Montserrat Black"/>
          <w:b/>
          <w:i/>
          <w:sz w:val="24"/>
          <w:szCs w:val="24"/>
        </w:rPr>
        <w:t xml:space="preserve"> Summer Student</w:t>
      </w:r>
      <w:r>
        <w:rPr>
          <w:rFonts w:ascii="Montserrat Black" w:hAnsi="Montserrat Black"/>
          <w:sz w:val="24"/>
          <w:szCs w:val="24"/>
        </w:rPr>
        <w:t xml:space="preserve"> will be responsible for a</w:t>
      </w:r>
      <w:r w:rsidRPr="007768B4">
        <w:rPr>
          <w:rFonts w:ascii="Montserrat Black" w:hAnsi="Montserrat Black"/>
          <w:sz w:val="24"/>
          <w:szCs w:val="24"/>
        </w:rPr>
        <w:t xml:space="preserve">ssisting with </w:t>
      </w:r>
      <w:r>
        <w:rPr>
          <w:rFonts w:ascii="Montserrat Black" w:hAnsi="Montserrat Black"/>
          <w:sz w:val="24"/>
          <w:szCs w:val="24"/>
        </w:rPr>
        <w:t>various projects under the Nunatsiavut Arts Strategy, updating and adding new members to the Artist database as well as other administrative functions in relation to the digital patterns library.</w:t>
      </w:r>
    </w:p>
    <w:p w14:paraId="6FCBD532" w14:textId="77777777" w:rsidR="004A1046" w:rsidRDefault="004A104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8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9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A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B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C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D" w14:textId="77777777" w:rsidR="00E031A2" w:rsidRDefault="00E031A2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E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DF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E0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E1" w14:textId="77777777" w:rsidR="00E57D86" w:rsidRDefault="00E57D86" w:rsidP="00DB7AF6">
      <w:pPr>
        <w:spacing w:after="0" w:line="240" w:lineRule="auto"/>
        <w:rPr>
          <w:rFonts w:ascii="Montserrat Black" w:hAnsi="Montserrat Black"/>
          <w:sz w:val="24"/>
          <w:szCs w:val="24"/>
        </w:rPr>
      </w:pPr>
    </w:p>
    <w:p w14:paraId="6B69D9F0" w14:textId="37FB5310" w:rsidR="00494EFA" w:rsidRDefault="00494EFA" w:rsidP="00BA05A5">
      <w:pPr>
        <w:rPr>
          <w:rFonts w:ascii="Montserrat Black" w:hAnsi="Montserrat Black"/>
          <w:b/>
          <w:sz w:val="28"/>
        </w:rPr>
      </w:pPr>
    </w:p>
    <w:p w14:paraId="3FAE5651" w14:textId="757068A8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746BE798" w14:textId="4B75F269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06E19544" w14:textId="77777777" w:rsidR="00355BAB" w:rsidRDefault="00355BAB" w:rsidP="00BA05A5">
      <w:pPr>
        <w:rPr>
          <w:rFonts w:ascii="Montserrat Black" w:hAnsi="Montserrat Black"/>
          <w:b/>
          <w:sz w:val="28"/>
        </w:rPr>
      </w:pPr>
    </w:p>
    <w:p w14:paraId="6967A439" w14:textId="3C708282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434B8EEA" w14:textId="25215DEF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0C1D509A" w14:textId="222A912D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56102BB6" w14:textId="0C0A6641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0601956C" w14:textId="05BF636C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1A55CF86" w14:textId="77777777" w:rsidR="00F94110" w:rsidRDefault="00F94110" w:rsidP="00BA05A5">
      <w:pPr>
        <w:rPr>
          <w:rFonts w:ascii="Montserrat Black" w:hAnsi="Montserrat Black"/>
          <w:b/>
          <w:sz w:val="28"/>
        </w:rPr>
      </w:pPr>
    </w:p>
    <w:p w14:paraId="6B69D9F1" w14:textId="77777777" w:rsidR="00BA05A5" w:rsidRPr="007768B4" w:rsidRDefault="00BA05A5" w:rsidP="00BA05A5">
      <w:pPr>
        <w:rPr>
          <w:rFonts w:ascii="Montserrat Black" w:hAnsi="Montserrat Black"/>
          <w:b/>
          <w:sz w:val="28"/>
        </w:rPr>
      </w:pPr>
      <w:r w:rsidRPr="007768B4">
        <w:rPr>
          <w:rFonts w:ascii="Montserrat Black" w:hAnsi="Montserrat Black"/>
          <w:b/>
          <w:sz w:val="28"/>
        </w:rPr>
        <w:t>WHAT WE ARE LOOKING FOR FROM YOU</w:t>
      </w:r>
      <w:r w:rsidR="00494EFA">
        <w:rPr>
          <w:rFonts w:ascii="Montserrat Black" w:hAnsi="Montserrat Black"/>
          <w:b/>
          <w:sz w:val="28"/>
        </w:rPr>
        <w:t>:</w:t>
      </w:r>
    </w:p>
    <w:p w14:paraId="5FD7CB20" w14:textId="77777777" w:rsidR="00870285" w:rsidRDefault="00DC26A2" w:rsidP="00BA05A5">
      <w:pPr>
        <w:pStyle w:val="ListParagraph"/>
        <w:numPr>
          <w:ilvl w:val="0"/>
          <w:numId w:val="3"/>
        </w:numPr>
        <w:rPr>
          <w:rFonts w:ascii="Montserrat Black" w:hAnsi="Montserrat Black"/>
          <w:sz w:val="24"/>
          <w:szCs w:val="24"/>
        </w:rPr>
      </w:pPr>
      <w:r w:rsidRPr="00870285">
        <w:rPr>
          <w:rFonts w:ascii="Montserrat Black" w:hAnsi="Montserrat Black"/>
          <w:sz w:val="24"/>
          <w:szCs w:val="24"/>
        </w:rPr>
        <w:t>A Youth between the ages of 15 to 30 years of age</w:t>
      </w:r>
      <w:r w:rsidR="007768B4" w:rsidRPr="00870285">
        <w:rPr>
          <w:rFonts w:ascii="Montserrat Black" w:hAnsi="Montserrat Black"/>
          <w:sz w:val="24"/>
          <w:szCs w:val="24"/>
        </w:rPr>
        <w:t xml:space="preserve"> with a Social Insurance Number</w:t>
      </w:r>
      <w:r w:rsidR="00494EFA" w:rsidRPr="00870285">
        <w:rPr>
          <w:rFonts w:ascii="Montserrat Black" w:hAnsi="Montserrat Black"/>
          <w:sz w:val="24"/>
          <w:szCs w:val="24"/>
        </w:rPr>
        <w:t xml:space="preserve"> (SIN) and a personal bank account</w:t>
      </w:r>
      <w:r w:rsidRPr="00870285">
        <w:rPr>
          <w:rFonts w:ascii="Montserrat Black" w:hAnsi="Montserrat Black"/>
          <w:sz w:val="24"/>
          <w:szCs w:val="24"/>
        </w:rPr>
        <w:t xml:space="preserve">. </w:t>
      </w:r>
    </w:p>
    <w:p w14:paraId="6B69D9F3" w14:textId="64DBD06D" w:rsidR="00DC26A2" w:rsidRPr="00870285" w:rsidRDefault="00DC26A2" w:rsidP="00BA05A5">
      <w:pPr>
        <w:pStyle w:val="ListParagraph"/>
        <w:numPr>
          <w:ilvl w:val="0"/>
          <w:numId w:val="3"/>
        </w:numPr>
        <w:rPr>
          <w:rFonts w:ascii="Montserrat Black" w:hAnsi="Montserrat Black"/>
          <w:sz w:val="24"/>
          <w:szCs w:val="24"/>
        </w:rPr>
      </w:pPr>
      <w:r w:rsidRPr="00870285">
        <w:rPr>
          <w:rFonts w:ascii="Montserrat Black" w:hAnsi="Montserrat Black"/>
          <w:sz w:val="24"/>
          <w:szCs w:val="24"/>
        </w:rPr>
        <w:t>Qualified Beneficiary of the Labrador Inuit Land Claims Area</w:t>
      </w:r>
      <w:r w:rsidR="007768B4" w:rsidRPr="00870285">
        <w:rPr>
          <w:rFonts w:ascii="Montserrat Black" w:hAnsi="Montserrat Black"/>
          <w:sz w:val="24"/>
          <w:szCs w:val="24"/>
        </w:rPr>
        <w:t>.</w:t>
      </w:r>
    </w:p>
    <w:p w14:paraId="160812C2" w14:textId="77777777" w:rsidR="00870285" w:rsidRDefault="00BA05A5" w:rsidP="00BA05A5">
      <w:pPr>
        <w:rPr>
          <w:rFonts w:ascii="Montserrat Black" w:hAnsi="Montserrat Black"/>
          <w:b/>
          <w:sz w:val="28"/>
          <w:szCs w:val="28"/>
        </w:rPr>
      </w:pPr>
      <w:r w:rsidRPr="007768B4">
        <w:rPr>
          <w:rFonts w:ascii="Montserrat Black" w:hAnsi="Montserrat Black"/>
          <w:b/>
          <w:sz w:val="28"/>
          <w:szCs w:val="28"/>
        </w:rPr>
        <w:t>DEADLINE TO APPLY</w:t>
      </w:r>
      <w:r w:rsidR="00494EFA">
        <w:rPr>
          <w:rFonts w:ascii="Montserrat Black" w:hAnsi="Montserrat Black"/>
          <w:b/>
          <w:sz w:val="28"/>
          <w:szCs w:val="28"/>
        </w:rPr>
        <w:t>:</w:t>
      </w:r>
    </w:p>
    <w:p w14:paraId="6B69D9F4" w14:textId="08752192" w:rsidR="00BA05A5" w:rsidRDefault="00F94110" w:rsidP="00870285">
      <w:pPr>
        <w:pStyle w:val="ListParagraph"/>
        <w:numPr>
          <w:ilvl w:val="0"/>
          <w:numId w:val="4"/>
        </w:numPr>
        <w:rPr>
          <w:rFonts w:ascii="Montserrat Black" w:hAnsi="Montserrat Black"/>
          <w:sz w:val="24"/>
          <w:szCs w:val="24"/>
        </w:rPr>
      </w:pPr>
      <w:r>
        <w:rPr>
          <w:rFonts w:ascii="Montserrat Black" w:hAnsi="Montserrat Black"/>
          <w:sz w:val="24"/>
          <w:szCs w:val="24"/>
        </w:rPr>
        <w:t>July 1</w:t>
      </w:r>
      <w:r w:rsidR="00E442AC">
        <w:rPr>
          <w:rFonts w:ascii="Montserrat Black" w:hAnsi="Montserrat Black"/>
          <w:sz w:val="24"/>
          <w:szCs w:val="24"/>
        </w:rPr>
        <w:t>9</w:t>
      </w:r>
      <w:r>
        <w:rPr>
          <w:rFonts w:ascii="Montserrat Black" w:hAnsi="Montserrat Black"/>
          <w:sz w:val="24"/>
          <w:szCs w:val="24"/>
        </w:rPr>
        <w:t>, 2021</w:t>
      </w:r>
    </w:p>
    <w:p w14:paraId="35FC598E" w14:textId="77777777" w:rsidR="00870285" w:rsidRPr="00870285" w:rsidRDefault="00870285" w:rsidP="00870285">
      <w:pPr>
        <w:pStyle w:val="ListParagraph"/>
        <w:rPr>
          <w:rFonts w:ascii="Montserrat Black" w:hAnsi="Montserrat Black"/>
          <w:sz w:val="24"/>
          <w:szCs w:val="24"/>
        </w:rPr>
      </w:pPr>
    </w:p>
    <w:p w14:paraId="5040C7E2" w14:textId="502B1272" w:rsidR="00870285" w:rsidRDefault="005B377C" w:rsidP="00870285">
      <w:pPr>
        <w:ind w:left="360"/>
        <w:rPr>
          <w:rFonts w:ascii="Montserrat SemiBold" w:hAnsi="Montserrat SemiBold"/>
          <w:sz w:val="32"/>
          <w:szCs w:val="32"/>
        </w:rPr>
      </w:pPr>
      <w:r w:rsidRPr="00870285">
        <w:rPr>
          <w:rFonts w:ascii="Montserrat Black" w:hAnsi="Montserrat Black"/>
          <w:b/>
          <w:sz w:val="28"/>
          <w:szCs w:val="28"/>
        </w:rPr>
        <w:t>APPLY AT</w:t>
      </w:r>
      <w:r w:rsidR="00494EFA" w:rsidRPr="00870285">
        <w:rPr>
          <w:rFonts w:ascii="Montserrat Black" w:hAnsi="Montserrat Black"/>
          <w:b/>
          <w:sz w:val="28"/>
          <w:szCs w:val="28"/>
        </w:rPr>
        <w:t>:</w:t>
      </w:r>
    </w:p>
    <w:p w14:paraId="6B69D9F5" w14:textId="4F74D5F4" w:rsidR="00BA05A5" w:rsidRPr="00870285" w:rsidRDefault="00BA05A5" w:rsidP="00870285">
      <w:pPr>
        <w:pStyle w:val="ListParagraph"/>
        <w:numPr>
          <w:ilvl w:val="0"/>
          <w:numId w:val="6"/>
        </w:numPr>
        <w:rPr>
          <w:rFonts w:ascii="Montserrat SemiBold" w:hAnsi="Montserrat SemiBold"/>
          <w:sz w:val="32"/>
          <w:szCs w:val="32"/>
        </w:rPr>
      </w:pPr>
      <w:r w:rsidRPr="00870285">
        <w:rPr>
          <w:rFonts w:ascii="Montserrat SemiBold" w:hAnsi="Montserrat SemiBold"/>
          <w:sz w:val="32"/>
          <w:szCs w:val="32"/>
        </w:rPr>
        <w:t>careersonline@</w:t>
      </w:r>
      <w:r w:rsidR="005B377C" w:rsidRPr="00870285">
        <w:rPr>
          <w:rFonts w:ascii="Montserrat SemiBold" w:hAnsi="Montserrat SemiBold"/>
          <w:sz w:val="32"/>
          <w:szCs w:val="32"/>
        </w:rPr>
        <w:br/>
      </w:r>
      <w:r w:rsidRPr="00870285">
        <w:rPr>
          <w:rFonts w:ascii="Montserrat SemiBold" w:hAnsi="Montserrat SemiBold"/>
          <w:sz w:val="32"/>
          <w:szCs w:val="32"/>
        </w:rPr>
        <w:t>nunatsiavut.com</w:t>
      </w:r>
    </w:p>
    <w:p w14:paraId="6B69D9F6" w14:textId="77777777" w:rsidR="005B377C" w:rsidRDefault="005B377C" w:rsidP="00BA05A5"/>
    <w:p w14:paraId="6B69D9F7" w14:textId="77777777" w:rsidR="00BA05A5" w:rsidRPr="005B377C" w:rsidRDefault="00BA05A5" w:rsidP="005B377C">
      <w:pPr>
        <w:spacing w:after="0" w:line="240" w:lineRule="auto"/>
        <w:rPr>
          <w:rFonts w:ascii="Adobe Caslon Pro" w:hAnsi="Adobe Caslon Pro"/>
        </w:rPr>
      </w:pPr>
    </w:p>
    <w:p w14:paraId="6B69D9F8" w14:textId="77777777" w:rsidR="00BA05A5" w:rsidRPr="00BA05A5" w:rsidRDefault="00BA05A5" w:rsidP="00BA05A5"/>
    <w:sectPr w:rsidR="00BA05A5" w:rsidRPr="00BA05A5" w:rsidSect="00BA05A5">
      <w:headerReference w:type="default" r:id="rId11"/>
      <w:type w:val="continuous"/>
      <w:pgSz w:w="12240" w:h="15840"/>
      <w:pgMar w:top="3427" w:right="720" w:bottom="720" w:left="720" w:header="720" w:footer="720" w:gutter="0"/>
      <w:cols w:num="2" w:space="540" w:equalWidth="0">
        <w:col w:w="6960" w:space="720"/>
        <w:col w:w="31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6D079" w14:textId="77777777" w:rsidR="00915761" w:rsidRDefault="00915761" w:rsidP="00BA05A5">
      <w:pPr>
        <w:spacing w:after="0" w:line="240" w:lineRule="auto"/>
      </w:pPr>
      <w:r>
        <w:separator/>
      </w:r>
    </w:p>
  </w:endnote>
  <w:endnote w:type="continuationSeparator" w:id="0">
    <w:p w14:paraId="18AB70B2" w14:textId="77777777" w:rsidR="00915761" w:rsidRDefault="00915761" w:rsidP="00BA0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 Black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28112" w14:textId="77777777" w:rsidR="00915761" w:rsidRDefault="00915761" w:rsidP="00BA05A5">
      <w:pPr>
        <w:spacing w:after="0" w:line="240" w:lineRule="auto"/>
      </w:pPr>
      <w:r>
        <w:separator/>
      </w:r>
    </w:p>
  </w:footnote>
  <w:footnote w:type="continuationSeparator" w:id="0">
    <w:p w14:paraId="1AE67AF2" w14:textId="77777777" w:rsidR="00915761" w:rsidRDefault="00915761" w:rsidP="00BA0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9D9FD" w14:textId="77777777" w:rsidR="00BA05A5" w:rsidRDefault="00B402A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69DA02" wp14:editId="6B69DA03">
          <wp:simplePos x="0" y="0"/>
          <wp:positionH relativeFrom="column">
            <wp:posOffset>-476250</wp:posOffset>
          </wp:positionH>
          <wp:positionV relativeFrom="paragraph">
            <wp:posOffset>-476250</wp:posOffset>
          </wp:positionV>
          <wp:extent cx="7800975" cy="10086975"/>
          <wp:effectExtent l="0" t="0" r="9525" b="9525"/>
          <wp:wrapNone/>
          <wp:docPr id="1" name="Picture 1" descr="Z:\Departments\Finance and Human Resources\job ad posting changes\Job 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epartments\Finance and Human Resources\job ad posting changes\Job ad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69D9FE" w14:textId="77777777" w:rsidR="00BA05A5" w:rsidRDefault="00BA05A5">
    <w:pPr>
      <w:pStyle w:val="Header"/>
    </w:pPr>
  </w:p>
  <w:p w14:paraId="6B69D9FF" w14:textId="77777777" w:rsidR="00BA05A5" w:rsidRDefault="00BA05A5">
    <w:pPr>
      <w:pStyle w:val="Header"/>
    </w:pPr>
  </w:p>
  <w:p w14:paraId="6B69DA00" w14:textId="77777777" w:rsidR="00BA05A5" w:rsidRDefault="00BA05A5">
    <w:pPr>
      <w:pStyle w:val="Header"/>
    </w:pPr>
  </w:p>
  <w:p w14:paraId="6B69DA01" w14:textId="77777777" w:rsidR="00BA05A5" w:rsidRDefault="00BA05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AFAE65"/>
    <w:multiLevelType w:val="hybridMultilevel"/>
    <w:tmpl w:val="E18E3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594701C"/>
    <w:multiLevelType w:val="hybridMultilevel"/>
    <w:tmpl w:val="60342F06"/>
    <w:lvl w:ilvl="0" w:tplc="4D16A74A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F0355"/>
    <w:multiLevelType w:val="hybridMultilevel"/>
    <w:tmpl w:val="FA00717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C787D"/>
    <w:multiLevelType w:val="hybridMultilevel"/>
    <w:tmpl w:val="2B72406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27A2DD0"/>
    <w:multiLevelType w:val="hybridMultilevel"/>
    <w:tmpl w:val="68669CFA"/>
    <w:lvl w:ilvl="0" w:tplc="4D16A74A">
      <w:start w:val="1"/>
      <w:numFmt w:val="bullet"/>
      <w:lvlText w:val="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796D268E"/>
    <w:multiLevelType w:val="hybridMultilevel"/>
    <w:tmpl w:val="C50C0E10"/>
    <w:lvl w:ilvl="0" w:tplc="CC4280EC">
      <w:start w:val="1"/>
      <w:numFmt w:val="bullet"/>
      <w:lvlText w:val="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attachedTemplate r:id="rId1"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06"/>
    <w:rsid w:val="000514FC"/>
    <w:rsid w:val="0007369A"/>
    <w:rsid w:val="00167B81"/>
    <w:rsid w:val="0021752D"/>
    <w:rsid w:val="002E0444"/>
    <w:rsid w:val="002E31CC"/>
    <w:rsid w:val="00355BAB"/>
    <w:rsid w:val="00371C8A"/>
    <w:rsid w:val="003A068C"/>
    <w:rsid w:val="003E5DBB"/>
    <w:rsid w:val="003F7006"/>
    <w:rsid w:val="00412F89"/>
    <w:rsid w:val="004261C9"/>
    <w:rsid w:val="00494EFA"/>
    <w:rsid w:val="004A1046"/>
    <w:rsid w:val="004E5766"/>
    <w:rsid w:val="00572F1E"/>
    <w:rsid w:val="005B377C"/>
    <w:rsid w:val="006F3EFA"/>
    <w:rsid w:val="00712C27"/>
    <w:rsid w:val="007768B4"/>
    <w:rsid w:val="00870285"/>
    <w:rsid w:val="008A012B"/>
    <w:rsid w:val="008B4C91"/>
    <w:rsid w:val="008F6E27"/>
    <w:rsid w:val="00915761"/>
    <w:rsid w:val="0092644F"/>
    <w:rsid w:val="0099457F"/>
    <w:rsid w:val="009A52EB"/>
    <w:rsid w:val="009B58CA"/>
    <w:rsid w:val="00A94702"/>
    <w:rsid w:val="00B402A7"/>
    <w:rsid w:val="00B423FF"/>
    <w:rsid w:val="00BA05A5"/>
    <w:rsid w:val="00BC5533"/>
    <w:rsid w:val="00C62EB1"/>
    <w:rsid w:val="00D61EA0"/>
    <w:rsid w:val="00DB3207"/>
    <w:rsid w:val="00DB7AF6"/>
    <w:rsid w:val="00DC26A2"/>
    <w:rsid w:val="00E031A2"/>
    <w:rsid w:val="00E442AC"/>
    <w:rsid w:val="00E57D86"/>
    <w:rsid w:val="00EA622F"/>
    <w:rsid w:val="00EE4C5D"/>
    <w:rsid w:val="00F9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69D9D1"/>
  <w14:defaultImageDpi w14:val="0"/>
  <w15:docId w15:val="{433FDEF0-4DAC-404C-BFFE-8D14B70C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04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Montserrat Medium" w:hAnsi="Montserrat Medium" w:cs="Montserrat Medium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Pr>
      <w:rFonts w:cs="Times New Roman"/>
      <w:color w:val="auto"/>
    </w:rPr>
  </w:style>
  <w:style w:type="paragraph" w:customStyle="1" w:styleId="BasicParagraph">
    <w:name w:val="[Basic Paragraph]"/>
    <w:basedOn w:val="Normal"/>
    <w:uiPriority w:val="99"/>
    <w:rsid w:val="00BA05A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05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5A5"/>
  </w:style>
  <w:style w:type="paragraph" w:styleId="Footer">
    <w:name w:val="footer"/>
    <w:basedOn w:val="Normal"/>
    <w:link w:val="FooterChar"/>
    <w:uiPriority w:val="99"/>
    <w:unhideWhenUsed/>
    <w:rsid w:val="00BA05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5A5"/>
  </w:style>
  <w:style w:type="paragraph" w:styleId="BalloonText">
    <w:name w:val="Balloon Text"/>
    <w:basedOn w:val="Normal"/>
    <w:link w:val="BalloonTextChar"/>
    <w:uiPriority w:val="99"/>
    <w:semiHidden/>
    <w:unhideWhenUsed/>
    <w:rsid w:val="00BA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05A5"/>
    <w:rPr>
      <w:rFonts w:ascii="Tahoma" w:hAnsi="Tahoma" w:cs="Tahoma"/>
      <w:sz w:val="16"/>
      <w:szCs w:val="16"/>
    </w:rPr>
  </w:style>
  <w:style w:type="paragraph" w:customStyle="1" w:styleId="SIDEBODYTEXTLIST">
    <w:name w:val="SIDE BODY TEXT LIST"/>
    <w:basedOn w:val="Normal"/>
    <w:uiPriority w:val="99"/>
    <w:rsid w:val="00BA05A5"/>
    <w:pPr>
      <w:autoSpaceDE w:val="0"/>
      <w:autoSpaceDN w:val="0"/>
      <w:adjustRightInd w:val="0"/>
      <w:spacing w:after="0" w:line="288" w:lineRule="auto"/>
      <w:ind w:left="360" w:hanging="360"/>
      <w:textAlignment w:val="center"/>
    </w:pPr>
    <w:rPr>
      <w:rFonts w:ascii="Adobe Caslon Pro" w:hAnsi="Adobe Caslon Pro" w:cs="Adobe Caslon Pro"/>
      <w:color w:val="000000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BA05A5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dobe Caslon Pro" w:hAnsi="Adobe Caslon Pro" w:cs="Adobe Caslon Pro"/>
      <w:color w:val="000000"/>
      <w:sz w:val="28"/>
      <w:szCs w:val="28"/>
      <w:lang w:val="en-US"/>
    </w:rPr>
  </w:style>
  <w:style w:type="character" w:customStyle="1" w:styleId="BodyTextChar">
    <w:name w:val="Body Text Char"/>
    <w:link w:val="BodyText"/>
    <w:uiPriority w:val="99"/>
    <w:rsid w:val="00BA05A5"/>
    <w:rPr>
      <w:rFonts w:ascii="Adobe Caslon Pro" w:hAnsi="Adobe Caslon Pro" w:cs="Adobe Caslon Pro"/>
      <w:color w:val="000000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8702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2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ce.webb\AppData\Local\Microsoft\Windows\INetCache\Content.Outlook\1CZFXYWR\SS-AD-NN-20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JobAdLegal" ma:contentTypeID="0x0101007BD0D33892197D4BACBEC9871F192ED600EA043579A182044AB10527A8B8BD9124" ma:contentTypeVersion="24" ma:contentTypeDescription="holds template for Job Ad" ma:contentTypeScope="" ma:versionID="7190d5e551c2c36ab8689224ed756ffa">
  <xsd:schema xmlns:xsd="http://www.w3.org/2001/XMLSchema" xmlns:xs="http://www.w3.org/2001/XMLSchema" xmlns:p="http://schemas.microsoft.com/office/2006/metadata/properties" xmlns:ns2="0d474a7f-a2c3-456f-a9e8-ca560b124a21" xmlns:ns3="a7db69d5-59c0-42fd-a34e-8220cc74e207" targetNamespace="http://schemas.microsoft.com/office/2006/metadata/properties" ma:root="true" ma:fieldsID="904ead4c080240121750a06131b6b5b6" ns2:_="" ns3:_="">
    <xsd:import namespace="0d474a7f-a2c3-456f-a9e8-ca560b124a21"/>
    <xsd:import namespace="a7db69d5-59c0-42fd-a34e-8220cc74e207"/>
    <xsd:element name="properties">
      <xsd:complexType>
        <xsd:sequence>
          <xsd:element name="documentManagement">
            <xsd:complexType>
              <xsd:all>
                <xsd:element ref="ns2:NG_x0020_Department" minOccurs="0"/>
                <xsd:element ref="ns2:CompetitionType" minOccurs="0"/>
                <xsd:element ref="ns2:Year" minOccurs="0"/>
                <xsd:element ref="ns2:Community"/>
                <xsd:element ref="ns2:StaffName" minOccurs="0"/>
                <xsd:element ref="ns2:JobTitle1" minOccurs="0"/>
                <xsd:element ref="ns2:NG_x0020_Date" minOccurs="0"/>
                <xsd:element ref="ns2:Interviews" minOccurs="0"/>
                <xsd:element ref="ns2:Letters_x0020_Unsuccessful" minOccurs="0"/>
                <xsd:element ref="ns2:References" minOccurs="0"/>
                <xsd:element ref="ns2:Letter_x0020_Offer" minOccurs="0"/>
                <xsd:element ref="ns2:Completion_x0020_Dat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74a7f-a2c3-456f-a9e8-ca560b124a21" elementFormDefault="qualified">
    <xsd:import namespace="http://schemas.microsoft.com/office/2006/documentManagement/types"/>
    <xsd:import namespace="http://schemas.microsoft.com/office/infopath/2007/PartnerControls"/>
    <xsd:element name="NG_x0020_Department" ma:index="2" nillable="true" ma:displayName="Department" ma:format="Dropdown" ma:internalName="NG_x0020_Department" ma:readOnly="false">
      <xsd:simpleType>
        <xsd:restriction base="dms:Choice">
          <xsd:enumeration value="Lands &amp; Natural Resources"/>
          <xsd:enumeration value="Language, Culture, &amp; Tourism"/>
          <xsd:enumeration value="Health &amp; Social Development"/>
          <xsd:enumeration value="Education &amp; Economic Development"/>
          <xsd:enumeration value="Secretariat"/>
          <xsd:enumeration value="Affairs"/>
          <xsd:enumeration value="Finance, Human Resources &amp; Information Technology"/>
          <xsd:enumeration value="Assembly"/>
        </xsd:restriction>
      </xsd:simpleType>
    </xsd:element>
    <xsd:element name="CompetitionType" ma:index="3" nillable="true" ma:displayName="CompetitionType" ma:default="Job Ad" ma:format="Dropdown" ma:indexed="true" ma:internalName="CompetitionType" ma:readOnly="false">
      <xsd:simpleType>
        <xsd:restriction base="dms:Choice">
          <xsd:enumeration value="Job Ad"/>
          <xsd:enumeration value="Interview Questions"/>
          <xsd:enumeration value="Letter of Offer"/>
          <xsd:enumeration value="Eligibility List"/>
          <xsd:enumeration value="Filled Internally"/>
          <xsd:enumeration value="Other"/>
        </xsd:restriction>
      </xsd:simpleType>
    </xsd:element>
    <xsd:element name="Year" ma:index="4" nillable="true" ma:displayName="Year" ma:indexed="true" ma:internalName="Year" ma:readOnly="false">
      <xsd:simpleType>
        <xsd:restriction base="dms:Text">
          <xsd:maxLength value="10"/>
        </xsd:restriction>
      </xsd:simpleType>
    </xsd:element>
    <xsd:element name="Community" ma:index="5" ma:displayName="Community" ma:format="Dropdown" ma:internalName="Community" ma:readOnly="false">
      <xsd:simpleType>
        <xsd:restriction base="dms:Choice">
          <xsd:enumeration value="Hopedale"/>
          <xsd:enumeration value="Nain"/>
          <xsd:enumeration value="HVGB"/>
          <xsd:enumeration value="Makkovik"/>
          <xsd:enumeration value="Postville"/>
          <xsd:enumeration value="Rigolet"/>
          <xsd:enumeration value="NWR"/>
          <xsd:enumeration value="St. John's"/>
          <xsd:enumeration value="Nunatsiavut"/>
          <xsd:enumeration value="Nunatsiavut/ HVGB"/>
          <xsd:enumeration value="Voisey's Bay"/>
          <xsd:enumeration value="Hebron"/>
          <xsd:enumeration value="Torngat Mountain Base Camp"/>
          <xsd:enumeration value="ALL"/>
        </xsd:restriction>
      </xsd:simpleType>
    </xsd:element>
    <xsd:element name="StaffName" ma:index="6" nillable="true" ma:displayName="StaffName" ma:internalName="StaffName" ma:readOnly="false">
      <xsd:simpleType>
        <xsd:restriction base="dms:Text">
          <xsd:maxLength value="255"/>
        </xsd:restriction>
      </xsd:simpleType>
    </xsd:element>
    <xsd:element name="JobTitle1" ma:index="7" nillable="true" ma:displayName="JobTitle" ma:default="Aboriginal Head Start Family Worker" ma:format="Dropdown" ma:internalName="JobTitle1" ma:readOnly="false">
      <xsd:simpleType>
        <xsd:restriction base="dms:Choice">
          <xsd:enumeration value="Inactive"/>
          <xsd:enumeration value="Aboriginal Head Start Family Worker"/>
          <xsd:enumeration value="Aboriginal Healing Foundation Project Coordinator"/>
          <xsd:enumeration value="Account Manager"/>
          <xsd:enumeration value="Accountant"/>
          <xsd:enumeration value="Accounting Clerk I"/>
          <xsd:enumeration value="Accounting Clerk II"/>
          <xsd:enumeration value="Accounting Clerk III - Payroll"/>
          <xsd:enumeration value="Accounting Clerk III / HR Assistant"/>
          <xsd:enumeration value="Administrative Assistant"/>
          <xsd:enumeration value="Administrative Clerk"/>
          <xsd:enumeration value="AnanauKatiget Tumingit Coordinator"/>
          <xsd:enumeration value="Archaeologist"/>
          <xsd:enumeration value="Archaeologist Assistant"/>
          <xsd:enumeration value="Archival Youth Intern"/>
          <xsd:enumeration value="Arts Program Coordinator"/>
          <xsd:enumeration value="Assistant Controller"/>
          <xsd:enumeration value="Assistant Director, Employment and Training"/>
          <xsd:enumeration value="Assistant Director, Secondary Education"/>
          <xsd:enumeration value="Assistant Inuttitut Teaching Instructor"/>
          <xsd:enumeration value="Assistant to the Clerk of the Assembly"/>
          <xsd:enumeration value="Attendant"/>
          <xsd:enumeration value="Base Camp Manager/Medic"/>
          <xsd:enumeration value="Bear Monitor"/>
          <xsd:enumeration value="Boreal Woodland Caribou Guardian"/>
          <xsd:enumeration value="Budget Analyst"/>
          <xsd:enumeration value="Business Development Manager"/>
          <xsd:enumeration value="Business Development Officer"/>
          <xsd:enumeration value="Call for Proposals"/>
          <xsd:enumeration value="Canadian Constituency Officer"/>
          <xsd:enumeration value="Case Manager"/>
          <xsd:enumeration value="Child &amp; Youth Mental Health Specialist"/>
          <xsd:enumeration value="Child Care Worker"/>
          <xsd:enumeration value="Child Care Worker - Language Nest"/>
          <xsd:enumeration value="Child Care Worker AHS"/>
          <xsd:enumeration value="Child First Intervention Worker"/>
          <xsd:enumeration value="Child Intervention Services Manager"/>
          <xsd:enumeration value="Child Psychologist"/>
          <xsd:enumeration value="Cleaner"/>
          <xsd:enumeration value="Clerical Duties"/>
          <xsd:enumeration value="Clerk of the Assembly"/>
          <xsd:enumeration value="Client Liaison Worker"/>
          <xsd:enumeration value="Clinical Therapist"/>
          <xsd:enumeration value="Commercial Fisheries Policy Analyst"/>
          <xsd:enumeration value="Communications Assistant"/>
          <xsd:enumeration value="Community Climate Change Liaison"/>
          <xsd:enumeration value="Community Coordinator"/>
          <xsd:enumeration value="Community Energy Lead"/>
          <xsd:enumeration value="Community Food Worker"/>
          <xsd:enumeration value="Community Freezer Coordinator"/>
          <xsd:enumeration value="Community Health Aide"/>
          <xsd:enumeration value="Community Health Aid/Home Support Worker"/>
          <xsd:enumeration value="Community Health Nurse Coordinator"/>
          <xsd:enumeration value="Community Health Worker"/>
          <xsd:enumeration value="Community Liaison Officer"/>
          <xsd:enumeration value="Community Outreach Manager"/>
          <xsd:enumeration value="Community Support Worker"/>
          <xsd:enumeration value="Compliance Officer"/>
          <xsd:enumeration value="Conference Planner"/>
          <xsd:enumeration value="Conservation Officer"/>
          <xsd:enumeration value="Cook"/>
          <xsd:enumeration value="Cook's Helper"/>
          <xsd:enumeration value="Corporate Librarian"/>
          <xsd:enumeration value="Counsellor"/>
          <xsd:enumeration value="COVID-19 Intake"/>
          <xsd:enumeration value="Cultural Consultant/Counselor"/>
          <xsd:enumeration value="Curriculum Developer"/>
          <xsd:enumeration value="Daycare Operator"/>
          <xsd:enumeration value="Deputy Minister"/>
          <xsd:enumeration value="Director of Communications"/>
          <xsd:enumeration value="Director of Community Programs"/>
          <xsd:enumeration value="Director of Culture"/>
          <xsd:enumeration value="Director of Economic Development"/>
          <xsd:enumeration value="Director of Education"/>
          <xsd:enumeration value="Director of Environment"/>
          <xsd:enumeration value="Director of Family Services"/>
          <xsd:enumeration value="Director of Finance"/>
          <xsd:enumeration value="Director of Health Services"/>
          <xsd:enumeration value="Director of Housing"/>
          <xsd:enumeration value="Director of Human Resources"/>
          <xsd:enumeration value="Director of Implementation"/>
          <xsd:enumeration value="Director of Information Technology"/>
          <xsd:enumeration value="Director of Infrastructure and Planning"/>
          <xsd:enumeration value="Director of Lands"/>
          <xsd:enumeration value="Director of Legal Services"/>
          <xsd:enumeration value="Director of Mental Wellness &amp; Healing"/>
          <xsd:enumeration value="Director of Non- Renewable Resources"/>
          <xsd:enumeration value="Director of Policy and Planning"/>
          <xsd:enumeration value="Director of Public Property"/>
          <xsd:enumeration value="Director of Renewable Resources"/>
          <xsd:enumeration value="Director of Social Development"/>
          <xsd:enumeration value="Director of Torngasok"/>
          <xsd:enumeration value="Director of Tourism"/>
          <xsd:enumeration value="Driver / Maintenance"/>
          <xsd:enumeration value="Economic Development Advisor"/>
          <xsd:enumeration value="Education Counsellor"/>
          <xsd:enumeration value="Education Manager"/>
          <xsd:enumeration value="Education Officer"/>
          <xsd:enumeration value="Elder's Coordinator"/>
          <xsd:enumeration value="Emergency Food Supplement Program Administrator"/>
          <xsd:enumeration value="Emergency Shelter Coordinator"/>
          <xsd:enumeration value="Emergency Shelter Worker"/>
          <xsd:enumeration value="End TB Regional Action Plan Manager"/>
          <xsd:enumeration value="Energy Efficiency Trainee"/>
          <xsd:enumeration value="Energy Facilitator"/>
          <xsd:enumeration value="English River Labourer"/>
          <xsd:enumeration value="English River Supervisor"/>
          <xsd:enumeration value="Enrollment Coordinator"/>
          <xsd:enumeration value="Environmental Advisor"/>
          <xsd:enumeration value="Environmental Assessment Manager"/>
          <xsd:enumeration value="Environmental Enforcement Officer"/>
          <xsd:enumeration value="Environmental Monitor"/>
          <xsd:enumeration value="Environmental Protection Analyst"/>
          <xsd:enumeration value="Epidemiologist"/>
          <xsd:enumeration value="Executive Secretary"/>
          <xsd:enumeration value="Experience Development Officer"/>
          <xsd:enumeration value="Exploration Monitor Trainee"/>
          <xsd:enumeration value="Expression of Interest"/>
          <xsd:enumeration value="Filing Clerk"/>
          <xsd:enumeration value="Family Connections Coordinator"/>
          <xsd:enumeration value="Family Connections Manager"/>
          <xsd:enumeration value="Family Connections Worker"/>
          <xsd:enumeration value="Family Resource Facilitator"/>
          <xsd:enumeration value="Family Resource Program Coordinator"/>
          <xsd:enumeration value="Family Support Intervention Coordinator"/>
          <xsd:enumeration value="FASD Coordinator"/>
          <xsd:enumeration value="Financial/Administrative Assistant"/>
          <xsd:enumeration value="Financial Analyst"/>
          <xsd:enumeration value="Financial Manager"/>
          <xsd:enumeration value="Fisheries Guardian"/>
          <xsd:enumeration value="Fisheries Specialist"/>
          <xsd:enumeration value="Fisheries Technical Assistant"/>
          <xsd:enumeration value="Food &amp; Environment Skills Program Coordinator"/>
          <xsd:enumeration value="Food Security Coordinator"/>
          <xsd:enumeration value="Food Security Policy Analyst"/>
          <xsd:enumeration value="GIS Specialist"/>
          <xsd:enumeration value="Graphic Designer"/>
          <xsd:enumeration value="Green Team Intern"/>
          <xsd:enumeration value="Harm Reduction Specialist"/>
          <xsd:enumeration value="Health &amp; Research Youth Intern"/>
          <xsd:enumeration value="Hebron Ambassador"/>
          <xsd:enumeration value="Hebron Ambassador Assistant"/>
          <xsd:enumeration value="Hebron Ambassador Assistant/Cook"/>
          <xsd:enumeration value="Hebron Carpenter"/>
          <xsd:enumeration value="Hebron Labourer"/>
          <xsd:enumeration value="Hebron Researcher"/>
          <xsd:enumeration value="Health &amp; Research Youth Intern"/>
          <xsd:enumeration value="Health Data Analyst"/>
          <xsd:enumeration value="Health Educator"/>
          <xsd:enumeration value="Health Information Management Analyst"/>
          <xsd:enumeration value="Health Promotion &amp; Wellness Coordinator"/>
          <xsd:enumeration value="Heritage Program Coordinator"/>
          <xsd:enumeration value="Home Care / Public Health Nurse"/>
          <xsd:enumeration value="Home Care Nurse"/>
          <xsd:enumeration value="Home Support Program Coordinator"/>
          <xsd:enumeration value="Home Support Program Trainer"/>
          <xsd:enumeration value="Home Support Worker"/>
          <xsd:enumeration value="Housing Liason Worker"/>
          <xsd:enumeration value="Housing Policy Analyst"/>
          <xsd:enumeration value="Human Resources Assistant"/>
          <xsd:enumeration value="Human Resources Generalist"/>
          <xsd:enumeration value="Human Resources Manager"/>
          <xsd:enumeration value="Human Resources/ Ministerial Assistant"/>
          <xsd:enumeration value="Human Resource Project Coordinator"/>
          <xsd:enumeration value="IBA Environmental Monitor"/>
          <xsd:enumeration value="IBED Instructor"/>
          <xsd:enumeration value="Illusuak Cultural Centre Manager"/>
          <xsd:enumeration value="Imappivut Community Coordinator"/>
          <xsd:enumeration value="Impact &amp; Benefit Agreement Coordinator"/>
          <xsd:enumeration value="Implementation Analyst"/>
          <xsd:enumeration value="Indigenous Representative"/>
          <xsd:enumeration value="Information Management Specialist"/>
          <xsd:enumeration value="Intergovernmental Relations Officer"/>
          <xsd:enumeration value="Internship Placement and Partnership Coordinator"/>
          <xsd:enumeration value="Interpreter / Translator"/>
          <xsd:enumeration value="Interpreter / Translator Coordinator"/>
          <xsd:enumeration value="Interpreter/Translator - Master"/>
          <xsd:enumeration value="Interpreter / Translator Trainee"/>
          <xsd:enumeration value="Inuit BSW Program Coordinator"/>
          <xsd:enumeration value="Inuit Cultural Activity Worker"/>
          <xsd:enumeration value="Inuit Health Survey Coordinator"/>
          <xsd:enumeration value="Inuit Health Survey Manager"/>
          <xsd:enumeration value="Inuit Research Advisor"/>
          <xsd:enumeration value="Inuktitut Infant Care Worker"/>
          <xsd:enumeration value="Inuktitut Instructor"/>
          <xsd:enumeration value="Inuktitut Language Master Speaker"/>
          <xsd:enumeration value="IT Support Specialist"/>
          <xsd:enumeration value="Janitor"/>
          <xsd:enumeration value="JETA Training Officer"/>
          <xsd:enumeration value="Jewelry Studio Maintenance"/>
          <xsd:enumeration value="Junior Human Resources Manager"/>
          <xsd:enumeration value="Labourer"/>
          <xsd:enumeration value="Labrador Kayak Revival Project Worker"/>
          <xsd:enumeration value="Lands and Resource Manager"/>
          <xsd:enumeration value="Lands Operations Clerk"/>
          <xsd:enumeration value="Language Advisor"/>
          <xsd:enumeration value="Language Assistant"/>
          <xsd:enumeration value="Language Liaison"/>
          <xsd:enumeration value="Language Program Community Worker"/>
          <xsd:enumeration value="Language Program Coordinator"/>
          <xsd:enumeration value="Language Researcher"/>
          <xsd:enumeration value="Lead Conservation Officer"/>
          <xsd:enumeration value="Legal Counsel"/>
          <xsd:enumeration value="Licensing Clerk"/>
          <xsd:enumeration value="Linkages Program"/>
          <xsd:enumeration value="LITP Curriculum Developer"/>
          <xsd:enumeration value="LITP Language Teaching Coordinator"/>
          <xsd:enumeration value="LITP Project Manager"/>
          <xsd:enumeration value="LITP Research Assistant"/>
          <xsd:enumeration value="Maintenance/ Driver"/>
          <xsd:enumeration value="Maintenance/Janitor"/>
          <xsd:enumeration value="Maintenance Worker"/>
          <xsd:enumeration value="Manager, Data Systems"/>
          <xsd:enumeration value="Manager - Inuit Health Survey"/>
          <xsd:enumeration value="Manager, IT Operations"/>
          <xsd:enumeration value="Manager of Lands Administration"/>
          <xsd:enumeration value="Marine Plan Community Engagement Coordinator"/>
          <xsd:enumeration value="Master/Apprentice Program"/>
          <xsd:enumeration value="Mealy Mountains Development Officer"/>
          <xsd:enumeration value="Membership Filling Clerk"/>
          <xsd:enumeration value="Mental Health &amp; Addictions Coordinator"/>
          <xsd:enumeration value="Mental Health &amp; Addictions Counselor"/>
          <xsd:enumeration value="Mental Health and Addictions Manager"/>
          <xsd:enumeration value="Mental Health &amp; Addictions Worker"/>
          <xsd:enumeration value="Mental Health Therapist"/>
          <xsd:enumeration value="Mentor Harvester &amp; Field Researcher"/>
          <xsd:enumeration value="Mining Analyst"/>
          <xsd:enumeration value="Mining Policy Specialist"/>
          <xsd:enumeration value="Nanilavut Project Manager"/>
          <xsd:enumeration value="NIHB Analyst"/>
          <xsd:enumeration value="NIHB Clerk"/>
          <xsd:enumeration value="NIHB Ground Transportation Driver"/>
          <xsd:enumeration value="NIHB Manager"/>
          <xsd:enumeration value="Northern Contaminants Researcher"/>
          <xsd:enumeration value="Office Assistant"/>
          <xsd:enumeration value="Ordinary Lives Community Lead"/>
          <xsd:enumeration value="Outreach Coordinator"/>
          <xsd:enumeration value="Peer Support Worker"/>
          <xsd:enumeration value="Piuliniattik Kajannik (Project Lead Kajak Revival)"/>
          <xsd:enumeration value="Policy Analyst"/>
          <xsd:enumeration value="Post-Secondary Student Counsellor"/>
          <xsd:enumeration value="Prison Liaison Worker"/>
          <xsd:enumeration value="Procurement Specialist"/>
          <xsd:enumeration value="Project Accountant"/>
          <xsd:enumeration value="Project Coordinator"/>
          <xsd:enumeration value="Project Coordinator (Economic Development)"/>
          <xsd:enumeration value="Project Coordinator (Education)"/>
          <xsd:enumeration value="Project Coordinator (Voisey's Bay)"/>
          <xsd:enumeration value="Project Manager Community Liaison"/>
          <xsd:enumeration value="Program Coordinator Social Worker"/>
          <xsd:enumeration value="Program Administrator"/>
          <xsd:enumeration value="Program Administrative Assistant"/>
          <xsd:enumeration value="Program Coordinator AHS"/>
          <xsd:enumeration value="Program Coordinator Community Shed"/>
          <xsd:enumeration value="Program Coordinator Family Resource Center"/>
          <xsd:enumeration value="Program Developer"/>
          <xsd:enumeration value="Program Development Specialist"/>
          <xsd:enumeration value="Program Director - PSSSP"/>
          <xsd:enumeration value="Program Director- Inuit Pathways"/>
          <xsd:enumeration value="Program Facilitator"/>
          <xsd:enumeration value="Program Planning and Support Coordinator"/>
          <xsd:enumeration value="Proofreader"/>
          <xsd:enumeration value="Property Manager"/>
          <xsd:enumeration value="Public Health Nurse"/>
          <xsd:enumeration value="Public Health Nurse-TB"/>
          <xsd:enumeration value="Purchasing Clerk"/>
          <xsd:enumeration value="Recreation Facilities Coordinator"/>
          <xsd:enumeration value="Regional Child Care Coordinator"/>
          <xsd:enumeration value="Regional Child Care Manager"/>
          <xsd:enumeration value="Regional Coordinator Youth Programs"/>
          <xsd:enumeration value="Regional Energy Coordinator"/>
          <xsd:enumeration value="Regional Justice Coordinator"/>
          <xsd:enumeration value="Regional Justice Manager"/>
          <xsd:enumeration value="Regional Liaison Worker"/>
          <xsd:enumeration value="Regional Membership List Coordinator"/>
          <xsd:enumeration value="Regional Social Worker Liaison"/>
          <xsd:enumeration value="Regional Youth Services Manager"/>
          <xsd:enumeration value="Regional Youth Service Program Coordinator"/>
          <xsd:enumeration value="Registrar of Beneficiaries"/>
          <xsd:enumeration value="Research Assistant"/>
          <xsd:enumeration value="Research Assistant Coordinator"/>
          <xsd:enumeration value="Research Manager"/>
          <xsd:enumeration value="Research Outreach Coordinator"/>
          <xsd:enumeration value="Researcher / Evaluator"/>
          <xsd:enumeration value="Researcher/Funding Officer"/>
          <xsd:enumeration value="Resolution Health Support Worker"/>
          <xsd:enumeration value="Resource Center Assistant"/>
          <xsd:enumeration value="Resource Specialist"/>
          <xsd:enumeration value="Salmonid Tagging Project Labourer"/>
          <xsd:enumeration value="Salmonid Tagging Project Supervisor"/>
          <xsd:enumeration value="Saptujivik Manager"/>
          <xsd:enumeration value="Secretary / Receptionist"/>
          <xsd:enumeration value="Secretary/Receptionist Trainer"/>
          <xsd:enumeration value="Secretary to NEC"/>
          <xsd:enumeration value="Senior Negotiator"/>
          <xsd:enumeration value="Senior Therapist"/>
          <xsd:enumeration value="Service Contract"/>
          <xsd:enumeration value="Sexual Violence Prevention &amp; Outreach Counsellor"/>
          <xsd:enumeration value="SharePoint Administrator"/>
          <xsd:enumeration value="Shipper/Receiver"/>
          <xsd:enumeration value="Snow Clearance Worker"/>
          <xsd:enumeration value="Special Projects Coordinator"/>
          <xsd:enumeration value="Social Housing Programs Manager"/>
          <xsd:enumeration value="Social Work Liaison"/>
          <xsd:enumeration value="Social Worker"/>
          <xsd:enumeration value="Status of Women Coordinator"/>
          <xsd:enumeration value="Street Outreach Coordinator"/>
          <xsd:enumeration value="Student Liaison"/>
          <xsd:enumeration value="Studio Maintenance Worker"/>
          <xsd:enumeration value="Suicide Prevention Coordinator"/>
          <xsd:enumeration value="Suicide Prevention Worker"/>
          <xsd:enumeration value="Summer Student"/>
          <xsd:enumeration value="Summer Student Administrative Assistant"/>
          <xsd:enumeration value="Summer Student Arts Program"/>
          <xsd:enumeration value="Summer Student Community Office"/>
          <xsd:enumeration value="Summer Student Conservation Officer"/>
          <xsd:enumeration value="Summer Student IT"/>
          <xsd:enumeration value="Summer Student Language &amp; Culture"/>
          <xsd:enumeration value="Summer Student Mental Wellness &amp; Healing"/>
          <xsd:enumeration value="Summer Student Youth Center"/>
          <xsd:enumeration value="Summer Student Youth Outreach"/>
          <xsd:enumeration value="Supervised Access Worker"/>
          <xsd:enumeration value="Supportive Housing Case Manager"/>
          <xsd:enumeration value="Supportive Housing Coordinator"/>
          <xsd:enumeration value="Supportive Housing Manager"/>
          <xsd:enumeration value="Supportive Housing Team Leader"/>
          <xsd:enumeration value="Supportive Housing Worker"/>
          <xsd:enumeration value="Survey Interviewers"/>
          <xsd:enumeration value="Survivor Support Coordinator, Residential Schools"/>
          <xsd:enumeration value="Team Lead-Trauma and Addictions Team"/>
          <xsd:enumeration value="Team Leader"/>
          <xsd:enumeration value="Tobacco Control Strategy Coordinator"/>
          <xsd:enumeration value="Tobacco Control Strategy Education Facilitator"/>
          <xsd:enumeration value="Torngat Coordinator"/>
          <xsd:enumeration value="Torngat Hospitality Coordinator"/>
          <xsd:enumeration value="Torngat Mountains Base Camp Coordinator"/>
          <xsd:enumeration value="Tourism Coordinator"/>
          <xsd:enumeration value="Tourism Development Officer"/>
          <xsd:enumeration value="Training Program Manager"/>
          <xsd:enumeration value="Transcriber Translator"/>
          <xsd:enumeration value="Translations Coordinator Intern"/>
          <xsd:enumeration value="Trauma &amp; Addictions Counsellor"/>
          <xsd:enumeration value="Trauma &amp; Addictions Worker"/>
          <xsd:enumeration value="Web Developer"/>
          <xsd:enumeration value="Wildlife Manager"/>
          <xsd:enumeration value="Wildlife Stewardship Facilitator"/>
          <xsd:enumeration value="Women's Conference Coordinator"/>
          <xsd:enumeration value="Women's Reatreat"/>
          <xsd:enumeration value="Youth Administrator"/>
          <xsd:enumeration value="Youth Assistant"/>
          <xsd:enumeration value="Youth Case Manager"/>
          <xsd:enumeration value="Youth Centre Worker"/>
          <xsd:enumeration value="Youth Coordinator"/>
          <xsd:enumeration value="Youth Intern"/>
          <xsd:enumeration value="Youth Leadership Program Coordinator"/>
          <xsd:enumeration value="Youth Outreach Worker"/>
          <xsd:enumeration value="Youth Strategy Facilitator"/>
          <xsd:enumeration value="Youth Ventures Coordinator"/>
          <xsd:enumeration value="Youth Worker"/>
        </xsd:restriction>
      </xsd:simpleType>
    </xsd:element>
    <xsd:element name="NG_x0020_Date" ma:index="8" nillable="true" ma:displayName="Date" ma:default="[today]" ma:format="DateOnly" ma:internalName="NG_x0020_Date" ma:readOnly="false">
      <xsd:simpleType>
        <xsd:restriction base="dms:DateTime"/>
      </xsd:simpleType>
    </xsd:element>
    <xsd:element name="Interviews" ma:index="9" nillable="true" ma:displayName="Interviews" ma:default="0" ma:description="For HR Competitions" ma:internalName="Interviews" ma:readOnly="false">
      <xsd:simpleType>
        <xsd:restriction base="dms:Boolean"/>
      </xsd:simpleType>
    </xsd:element>
    <xsd:element name="Letters_x0020_Unsuccessful" ma:index="10" nillable="true" ma:displayName="Letters Unsuccessful" ma:default="0" ma:description="For HR Competitions" ma:internalName="Letters_x0020_Unsuccessful" ma:readOnly="false">
      <xsd:simpleType>
        <xsd:restriction base="dms:Boolean"/>
      </xsd:simpleType>
    </xsd:element>
    <xsd:element name="References" ma:index="11" nillable="true" ma:displayName="References" ma:default="0" ma:description="For HR Competitions" ma:internalName="References" ma:readOnly="false">
      <xsd:simpleType>
        <xsd:restriction base="dms:Boolean"/>
      </xsd:simpleType>
    </xsd:element>
    <xsd:element name="Letter_x0020_Offer" ma:index="12" nillable="true" ma:displayName="Letter Offer" ma:default="0" ma:description="For HR Competitions" ma:internalName="Letter_x0020_Offer" ma:readOnly="false">
      <xsd:simpleType>
        <xsd:restriction base="dms:Boolean"/>
      </xsd:simpleType>
    </xsd:element>
    <xsd:element name="Completion_x0020_Date" ma:index="13" nillable="true" ma:displayName="Completion Date" ma:format="DateOnly" ma:internalName="Completion_x0020_Date" ma:readOnly="false">
      <xsd:simpleType>
        <xsd:restriction base="dms:DateTime"/>
      </xsd:simpleType>
    </xsd:element>
    <xsd:element name="Term" ma:index="24" nillable="true" ma:displayName="Term" ma:format="Dropdown" ma:internalName="Term" ma:readOnly="false">
      <xsd:simpleType>
        <xsd:restriction base="dms:Choice">
          <xsd:enumeration value="Permanent Full-Time"/>
          <xsd:enumeration value="Permanent Part-Time"/>
          <xsd:enumeration value="Temporary Full-Time"/>
          <xsd:enumeration value="Temporary Part-Time"/>
          <xsd:enumeration value="Casu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b69d5-59c0-42fd-a34e-8220cc74e2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obTitle1 xmlns="0d474a7f-a2c3-456f-a9e8-ca560b124a21">Summer Student</JobTitle1>
    <NG_x0020_Date xmlns="0d474a7f-a2c3-456f-a9e8-ca560b124a21">2021-07-19T03:00:00+00:00</NG_x0020_Date>
    <Letters_x0020_Unsuccessful xmlns="0d474a7f-a2c3-456f-a9e8-ca560b124a21">false</Letters_x0020_Unsuccessful>
    <NG_x0020_Department xmlns="0d474a7f-a2c3-456f-a9e8-ca560b124a21">Health &amp; Social Development</NG_x0020_Department>
    <Term xmlns="0d474a7f-a2c3-456f-a9e8-ca560b124a21">Temporary Full-Time</Term>
    <Completion_x0020_Date xmlns="0d474a7f-a2c3-456f-a9e8-ca560b124a21" xsi:nil="true"/>
    <Year xmlns="0d474a7f-a2c3-456f-a9e8-ca560b124a21">2021</Year>
    <StaffName xmlns="0d474a7f-a2c3-456f-a9e8-ca560b124a21" xsi:nil="true"/>
    <Letter_x0020_Offer xmlns="0d474a7f-a2c3-456f-a9e8-ca560b124a21">false</Letter_x0020_Offer>
    <Interviews xmlns="0d474a7f-a2c3-456f-a9e8-ca560b124a21">false</Interviews>
    <Community xmlns="0d474a7f-a2c3-456f-a9e8-ca560b124a21">Nunatsiavut</Community>
    <CompetitionType xmlns="0d474a7f-a2c3-456f-a9e8-ca560b124a21">Job Ad</CompetitionType>
    <References xmlns="0d474a7f-a2c3-456f-a9e8-ca560b124a21">false</Reference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7E62A-3A71-4703-9797-0690D64CF1CC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9D077C6-30CF-4CF7-9F41-FD70E878A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74a7f-a2c3-456f-a9e8-ca560b124a21"/>
    <ds:schemaRef ds:uri="a7db69d5-59c0-42fd-a34e-8220cc74e2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CCDE54-A208-4448-AE1E-4A3322C9AD07}">
  <ds:schemaRefs>
    <ds:schemaRef ds:uri="http://schemas.microsoft.com/office/2006/metadata/properties"/>
    <ds:schemaRef ds:uri="http://schemas.microsoft.com/office/infopath/2007/PartnerControls"/>
    <ds:schemaRef ds:uri="0d474a7f-a2c3-456f-a9e8-ca560b124a21"/>
  </ds:schemaRefs>
</ds:datastoreItem>
</file>

<file path=customXml/itemProps4.xml><?xml version="1.0" encoding="utf-8"?>
<ds:datastoreItem xmlns:ds="http://schemas.openxmlformats.org/officeDocument/2006/customXml" ds:itemID="{01400C0F-AB97-40C2-8037-81F2229B75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SS-AD-NN-20-1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SS-AD-NUNA-21-5</vt:lpstr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SS-AD-NUNA-21-5</dc:title>
  <dc:creator>Janice Webb</dc:creator>
  <cp:lastModifiedBy>Fay Lyall</cp:lastModifiedBy>
  <cp:revision>2</cp:revision>
  <cp:lastPrinted>2021-05-31T17:39:00Z</cp:lastPrinted>
  <dcterms:created xsi:type="dcterms:W3CDTF">2021-07-05T16:31:00Z</dcterms:created>
  <dcterms:modified xsi:type="dcterms:W3CDTF">2021-07-05T16:31:00Z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0x0101007BD0D33892197D4BACBEC9871F192ED600EA043579A182044AB10527A8B8BD9124</vt:lpwstr>
  </property>
</Properties>
</file>